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419F1" w14:textId="77777777" w:rsidR="004E6650" w:rsidRDefault="004E6650">
      <w:pPr>
        <w:pStyle w:val="a3"/>
        <w:spacing w:line="270" w:lineRule="exact"/>
        <w:jc w:val="center"/>
        <w:rPr>
          <w:spacing w:val="0"/>
        </w:rPr>
      </w:pPr>
      <w:r w:rsidRPr="009B323D">
        <w:rPr>
          <w:rFonts w:ascii="ＭＳ 明朝" w:hAnsi="ＭＳ 明朝" w:hint="eastAsia"/>
          <w:spacing w:val="106"/>
          <w:sz w:val="30"/>
          <w:szCs w:val="30"/>
          <w:fitText w:val="4400" w:id="-509332992"/>
        </w:rPr>
        <w:t>木材業者登録申請</w:t>
      </w:r>
      <w:r w:rsidRPr="009B323D">
        <w:rPr>
          <w:rFonts w:ascii="ＭＳ 明朝" w:hAnsi="ＭＳ 明朝" w:hint="eastAsia"/>
          <w:spacing w:val="2"/>
          <w:sz w:val="30"/>
          <w:szCs w:val="30"/>
          <w:fitText w:val="4400" w:id="-509332992"/>
        </w:rPr>
        <w:t>書</w:t>
      </w:r>
    </w:p>
    <w:p w14:paraId="7773F16A" w14:textId="77777777" w:rsidR="004E6650" w:rsidRDefault="004E6650">
      <w:pPr>
        <w:pStyle w:val="a3"/>
        <w:spacing w:line="270" w:lineRule="exact"/>
        <w:rPr>
          <w:spacing w:val="0"/>
        </w:rPr>
      </w:pPr>
    </w:p>
    <w:p w14:paraId="3601588F" w14:textId="77777777" w:rsidR="004E6650" w:rsidRDefault="004E6650" w:rsidP="002D4B70">
      <w:pPr>
        <w:pStyle w:val="a3"/>
        <w:spacing w:line="270" w:lineRule="exact"/>
        <w:jc w:val="left"/>
        <w:rPr>
          <w:rFonts w:ascii="ＭＳ 明朝" w:hAnsi="ＭＳ 明朝"/>
          <w:spacing w:val="6"/>
        </w:rPr>
      </w:pPr>
      <w:r>
        <w:rPr>
          <w:rFonts w:ascii="ＭＳ 明朝" w:hAnsi="ＭＳ 明朝" w:hint="eastAsia"/>
        </w:rPr>
        <w:t xml:space="preserve">　滋賀県木材業者および製材業者登録条例第３条による登録を申請します。</w:t>
      </w:r>
      <w:r>
        <w:rPr>
          <w:rFonts w:ascii="ＭＳ 明朝" w:hAnsi="ＭＳ 明朝" w:hint="eastAsia"/>
          <w:spacing w:val="6"/>
        </w:rPr>
        <w:t xml:space="preserve"> </w:t>
      </w:r>
    </w:p>
    <w:p w14:paraId="6CAF32E6" w14:textId="77777777" w:rsidR="002D4B70" w:rsidRDefault="002D4B70" w:rsidP="002D4B70">
      <w:pPr>
        <w:pStyle w:val="a3"/>
        <w:spacing w:line="270" w:lineRule="exact"/>
        <w:jc w:val="left"/>
        <w:rPr>
          <w:spacing w:val="0"/>
        </w:rPr>
      </w:pPr>
    </w:p>
    <w:p w14:paraId="1840904D" w14:textId="77777777" w:rsidR="004E6650" w:rsidRDefault="004E6650">
      <w:pPr>
        <w:pStyle w:val="a3"/>
        <w:spacing w:line="270" w:lineRule="exact"/>
        <w:rPr>
          <w:spacing w:val="0"/>
        </w:rPr>
      </w:pPr>
    </w:p>
    <w:p w14:paraId="7FEC9F6D" w14:textId="77777777" w:rsidR="004E6650" w:rsidRDefault="004E6650">
      <w:pPr>
        <w:pStyle w:val="a3"/>
        <w:spacing w:line="270" w:lineRule="exact"/>
        <w:rPr>
          <w:spacing w:val="0"/>
        </w:rPr>
      </w:pPr>
      <w:r>
        <w:rPr>
          <w:rFonts w:ascii="ＭＳ 明朝" w:hAnsi="ＭＳ 明朝" w:hint="eastAsia"/>
        </w:rPr>
        <w:t xml:space="preserve">　　　　年　　月　　日</w:t>
      </w:r>
    </w:p>
    <w:p w14:paraId="33AD2769" w14:textId="77777777" w:rsidR="004E6650" w:rsidRDefault="004E6650">
      <w:pPr>
        <w:pStyle w:val="a3"/>
        <w:spacing w:line="270" w:lineRule="exact"/>
        <w:rPr>
          <w:spacing w:val="0"/>
        </w:rPr>
      </w:pPr>
    </w:p>
    <w:p w14:paraId="14CDC914" w14:textId="77777777" w:rsidR="004E6650" w:rsidRDefault="004E6650">
      <w:pPr>
        <w:pStyle w:val="a3"/>
        <w:spacing w:line="270" w:lineRule="exact"/>
        <w:rPr>
          <w:spacing w:val="0"/>
        </w:rPr>
      </w:pPr>
    </w:p>
    <w:p w14:paraId="35A7C741" w14:textId="77777777" w:rsidR="004E6650" w:rsidRDefault="004E6650">
      <w:pPr>
        <w:pStyle w:val="a3"/>
        <w:spacing w:line="270" w:lineRule="exact"/>
        <w:rPr>
          <w:spacing w:val="0"/>
        </w:rPr>
      </w:pPr>
      <w:r>
        <w:rPr>
          <w:rFonts w:ascii="ＭＳ 明朝" w:hAnsi="ＭＳ 明朝" w:hint="eastAsia"/>
          <w:spacing w:val="6"/>
        </w:rPr>
        <w:t xml:space="preserve">      </w:t>
      </w:r>
      <w:r>
        <w:rPr>
          <w:rFonts w:ascii="ＭＳ 明朝" w:hAnsi="ＭＳ 明朝" w:hint="eastAsia"/>
        </w:rPr>
        <w:t xml:space="preserve">　　　　　　　　　　　　　申請者　　住　所</w:t>
      </w:r>
    </w:p>
    <w:p w14:paraId="0093CAEE" w14:textId="77777777" w:rsidR="004E6650" w:rsidRDefault="004E6650">
      <w:pPr>
        <w:pStyle w:val="a3"/>
        <w:spacing w:line="270" w:lineRule="exact"/>
        <w:rPr>
          <w:spacing w:val="0"/>
        </w:rPr>
      </w:pPr>
      <w:r>
        <w:rPr>
          <w:rFonts w:ascii="ＭＳ 明朝" w:hAnsi="ＭＳ 明朝" w:hint="eastAsia"/>
          <w:spacing w:val="6"/>
        </w:rPr>
        <w:t xml:space="preserve">      </w:t>
      </w:r>
      <w:r>
        <w:rPr>
          <w:rFonts w:ascii="ＭＳ 明朝" w:hAnsi="ＭＳ 明朝" w:hint="eastAsia"/>
        </w:rPr>
        <w:t xml:space="preserve">　　　　　　　　　　　　　　　　　　氏　名</w:t>
      </w:r>
    </w:p>
    <w:p w14:paraId="40DCB66C" w14:textId="77777777" w:rsidR="004E6650" w:rsidRDefault="004E6650" w:rsidP="002D4B70">
      <w:pPr>
        <w:pStyle w:val="a3"/>
        <w:spacing w:line="270" w:lineRule="exact"/>
        <w:rPr>
          <w:spacing w:val="0"/>
        </w:rPr>
      </w:pPr>
    </w:p>
    <w:p w14:paraId="6E4F1C48" w14:textId="77777777" w:rsidR="004E6650" w:rsidRDefault="004E6650">
      <w:pPr>
        <w:pStyle w:val="a3"/>
        <w:spacing w:line="270" w:lineRule="exact"/>
        <w:rPr>
          <w:spacing w:val="0"/>
        </w:rPr>
      </w:pPr>
    </w:p>
    <w:p w14:paraId="6BFCF3A9" w14:textId="77777777" w:rsidR="004E6650" w:rsidRDefault="004E6650">
      <w:pPr>
        <w:pStyle w:val="a3"/>
        <w:spacing w:line="270" w:lineRule="exact"/>
        <w:rPr>
          <w:spacing w:val="0"/>
        </w:rPr>
      </w:pPr>
      <w:r>
        <w:rPr>
          <w:rFonts w:ascii="ＭＳ 明朝" w:hAnsi="ＭＳ 明朝" w:hint="eastAsia"/>
          <w:spacing w:val="6"/>
        </w:rPr>
        <w:t xml:space="preserve"> </w:t>
      </w:r>
      <w:r>
        <w:rPr>
          <w:rFonts w:ascii="ＭＳ 明朝" w:hAnsi="ＭＳ 明朝" w:hint="eastAsia"/>
        </w:rPr>
        <w:t>（あて先）</w:t>
      </w:r>
      <w:r>
        <w:rPr>
          <w:rFonts w:ascii="ＭＳ 明朝" w:hAnsi="ＭＳ 明朝" w:hint="eastAsia"/>
          <w:spacing w:val="6"/>
        </w:rPr>
        <w:t xml:space="preserve"> </w:t>
      </w:r>
    </w:p>
    <w:p w14:paraId="621C7DD3" w14:textId="77777777" w:rsidR="004E6650" w:rsidRDefault="004E6650">
      <w:pPr>
        <w:pStyle w:val="a3"/>
        <w:spacing w:line="270" w:lineRule="exact"/>
        <w:rPr>
          <w:spacing w:val="0"/>
        </w:rPr>
      </w:pPr>
      <w:r>
        <w:rPr>
          <w:rFonts w:ascii="ＭＳ 明朝" w:hAnsi="ＭＳ 明朝" w:hint="eastAsia"/>
          <w:spacing w:val="6"/>
        </w:rPr>
        <w:t xml:space="preserve">  </w:t>
      </w:r>
      <w:r>
        <w:rPr>
          <w:rFonts w:ascii="ＭＳ 明朝" w:hAnsi="ＭＳ 明朝" w:hint="eastAsia"/>
          <w:spacing w:val="15"/>
          <w:sz w:val="26"/>
          <w:szCs w:val="26"/>
        </w:rPr>
        <w:t>滋賀県知事</w:t>
      </w:r>
      <w:r>
        <w:rPr>
          <w:rFonts w:ascii="ＭＳ 明朝" w:hAnsi="ＭＳ 明朝" w:hint="eastAsia"/>
          <w:spacing w:val="6"/>
        </w:rPr>
        <w:t xml:space="preserve"> </w:t>
      </w:r>
    </w:p>
    <w:p w14:paraId="7A13E2FD" w14:textId="77777777" w:rsidR="004E6650" w:rsidRDefault="004E6650">
      <w:pPr>
        <w:pStyle w:val="a3"/>
        <w:spacing w:line="101" w:lineRule="exact"/>
        <w:rPr>
          <w:spacing w:val="0"/>
        </w:rPr>
      </w:pPr>
    </w:p>
    <w:tbl>
      <w:tblPr>
        <w:tblW w:w="0" w:type="auto"/>
        <w:tblInd w:w="71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560"/>
        <w:gridCol w:w="1456"/>
        <w:gridCol w:w="1008"/>
        <w:gridCol w:w="1008"/>
        <w:gridCol w:w="336"/>
        <w:gridCol w:w="672"/>
        <w:gridCol w:w="336"/>
        <w:gridCol w:w="1008"/>
        <w:gridCol w:w="112"/>
        <w:gridCol w:w="224"/>
        <w:gridCol w:w="560"/>
        <w:gridCol w:w="448"/>
        <w:gridCol w:w="448"/>
        <w:gridCol w:w="896"/>
      </w:tblGrid>
      <w:tr w:rsidR="004E6650" w14:paraId="6B96192F" w14:textId="77777777" w:rsidTr="00B040DA">
        <w:trPr>
          <w:trHeight w:hRule="exact" w:val="1072"/>
        </w:trPr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7EDDB" w14:textId="77777777" w:rsidR="004E6650" w:rsidRDefault="004E6650" w:rsidP="00B040DA">
            <w:pPr>
              <w:pStyle w:val="a3"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営業所または工</w:t>
            </w:r>
          </w:p>
          <w:p w14:paraId="2D6CE4C5" w14:textId="77777777" w:rsidR="004E6650" w:rsidRDefault="004E6650" w:rsidP="00B040DA">
            <w:pPr>
              <w:pStyle w:val="a3"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場の名称および</w:t>
            </w:r>
          </w:p>
          <w:p w14:paraId="459116DC" w14:textId="77777777" w:rsidR="004E6650" w:rsidRDefault="004E6650" w:rsidP="00B040DA">
            <w:pPr>
              <w:pStyle w:val="a3"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所　　在　　地</w:t>
            </w:r>
          </w:p>
        </w:tc>
        <w:tc>
          <w:tcPr>
            <w:tcW w:w="7056" w:type="dxa"/>
            <w:gridSpan w:val="1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6A26BFB9" w14:textId="77777777" w:rsidR="004E6650" w:rsidRDefault="004E6650" w:rsidP="00B040DA">
            <w:pPr>
              <w:pStyle w:val="a3"/>
              <w:spacing w:line="270" w:lineRule="exact"/>
              <w:rPr>
                <w:spacing w:val="0"/>
              </w:rPr>
            </w:pPr>
          </w:p>
        </w:tc>
      </w:tr>
      <w:tr w:rsidR="004E6650" w14:paraId="7F0A38E0" w14:textId="77777777" w:rsidTr="00B040DA">
        <w:trPr>
          <w:trHeight w:hRule="exact" w:val="536"/>
        </w:trPr>
        <w:tc>
          <w:tcPr>
            <w:tcW w:w="2016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11F60" w14:textId="77777777" w:rsidR="004E6650" w:rsidRDefault="004E6650" w:rsidP="00B040DA">
            <w:pPr>
              <w:pStyle w:val="a3"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所属協会支部名</w:t>
            </w:r>
          </w:p>
        </w:tc>
        <w:tc>
          <w:tcPr>
            <w:tcW w:w="7056" w:type="dxa"/>
            <w:gridSpan w:val="1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B2D9717" w14:textId="77777777" w:rsidR="004E6650" w:rsidRDefault="004E6650" w:rsidP="00B040DA">
            <w:pPr>
              <w:pStyle w:val="a3"/>
              <w:spacing w:line="270" w:lineRule="exact"/>
              <w:rPr>
                <w:spacing w:val="0"/>
              </w:rPr>
            </w:pPr>
          </w:p>
        </w:tc>
      </w:tr>
      <w:tr w:rsidR="004E6650" w14:paraId="096B0470" w14:textId="77777777" w:rsidTr="00B040DA">
        <w:trPr>
          <w:trHeight w:hRule="exact" w:val="536"/>
        </w:trPr>
        <w:tc>
          <w:tcPr>
            <w:tcW w:w="2016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4634DC51" w14:textId="77777777" w:rsidR="004E6650" w:rsidRDefault="004E6650" w:rsidP="00B040DA">
            <w:pPr>
              <w:pStyle w:val="a3"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事業開始年月日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4DB7A" w14:textId="77777777" w:rsidR="004E6650" w:rsidRDefault="004E6650" w:rsidP="00B040DA">
            <w:pPr>
              <w:pStyle w:val="a3"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hint="eastAsia"/>
                <w:spacing w:val="6"/>
              </w:rPr>
              <w:t xml:space="preserve">   </w:t>
            </w:r>
            <w:r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  <w:spacing w:val="6"/>
              </w:rPr>
              <w:t xml:space="preserve">   </w:t>
            </w:r>
            <w:r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21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94BF2B" w14:textId="77777777" w:rsidR="004E6650" w:rsidRDefault="004E6650" w:rsidP="00B040DA">
            <w:pPr>
              <w:pStyle w:val="a3"/>
              <w:spacing w:line="270" w:lineRule="exac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100"/>
                <w:fitText w:val="1800" w:id="-509332991"/>
              </w:rPr>
              <w:t>旧登録番</w:t>
            </w:r>
            <w:r w:rsidRPr="00550ADF">
              <w:rPr>
                <w:rFonts w:ascii="ＭＳ 明朝" w:hAnsi="ＭＳ 明朝" w:hint="eastAsia"/>
                <w:spacing w:val="0"/>
                <w:fitText w:val="1800" w:id="-509332991"/>
              </w:rPr>
              <w:t>号</w:t>
            </w:r>
          </w:p>
        </w:tc>
        <w:tc>
          <w:tcPr>
            <w:tcW w:w="257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576CB89" w14:textId="77777777" w:rsidR="004E6650" w:rsidRDefault="004E6650" w:rsidP="00B040DA">
            <w:pPr>
              <w:pStyle w:val="a3"/>
              <w:spacing w:line="270" w:lineRule="exact"/>
              <w:ind w:leftChars="500" w:left="1050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第</w:t>
            </w:r>
            <w:r w:rsidR="00B040DA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6"/>
              </w:rPr>
              <w:t xml:space="preserve">    </w:t>
            </w:r>
            <w:r>
              <w:rPr>
                <w:rFonts w:ascii="ＭＳ 明朝" w:hAnsi="ＭＳ 明朝" w:hint="eastAsia"/>
              </w:rPr>
              <w:t xml:space="preserve">　号</w:t>
            </w:r>
          </w:p>
        </w:tc>
      </w:tr>
      <w:tr w:rsidR="004E6650" w14:paraId="3151709B" w14:textId="77777777" w:rsidTr="00B040DA">
        <w:trPr>
          <w:trHeight w:hRule="exact" w:val="536"/>
        </w:trPr>
        <w:tc>
          <w:tcPr>
            <w:tcW w:w="2016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699602F8" w14:textId="77777777" w:rsidR="004E6650" w:rsidRDefault="004E6650" w:rsidP="00B040DA">
            <w:pPr>
              <w:pStyle w:val="a3"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兼業する事業名</w:t>
            </w:r>
          </w:p>
        </w:tc>
        <w:tc>
          <w:tcPr>
            <w:tcW w:w="235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FCCC78" w14:textId="77777777" w:rsidR="004E6650" w:rsidRDefault="004E6650" w:rsidP="00B040DA">
            <w:pPr>
              <w:pStyle w:val="a3"/>
              <w:spacing w:line="270" w:lineRule="exact"/>
              <w:rPr>
                <w:spacing w:val="0"/>
              </w:rPr>
            </w:pPr>
          </w:p>
        </w:tc>
        <w:tc>
          <w:tcPr>
            <w:tcW w:w="212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F3CF269" w14:textId="77777777" w:rsidR="004E6650" w:rsidRDefault="004E6650" w:rsidP="00B040DA">
            <w:pPr>
              <w:pStyle w:val="a3"/>
              <w:spacing w:line="270" w:lineRule="exac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300"/>
                <w:fitText w:val="1800" w:id="-509332990"/>
              </w:rPr>
              <w:t>資本</w:t>
            </w:r>
            <w:r w:rsidRPr="00550ADF">
              <w:rPr>
                <w:rFonts w:ascii="ＭＳ 明朝" w:hAnsi="ＭＳ 明朝" w:hint="eastAsia"/>
                <w:spacing w:val="0"/>
                <w:fitText w:val="1800" w:id="-509332990"/>
              </w:rPr>
              <w:t>金</w:t>
            </w:r>
          </w:p>
        </w:tc>
        <w:tc>
          <w:tcPr>
            <w:tcW w:w="2576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302C5F51" w14:textId="77777777" w:rsidR="004E6650" w:rsidRDefault="004E6650" w:rsidP="00B040DA">
            <w:pPr>
              <w:pStyle w:val="a3"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              </w:t>
            </w:r>
            <w:r>
              <w:rPr>
                <w:rFonts w:ascii="ＭＳ 明朝" w:hAnsi="ＭＳ 明朝" w:hint="eastAsia"/>
              </w:rPr>
              <w:t>円</w:t>
            </w:r>
          </w:p>
        </w:tc>
      </w:tr>
      <w:tr w:rsidR="004E6650" w14:paraId="26523372" w14:textId="77777777" w:rsidTr="00B040DA">
        <w:trPr>
          <w:trHeight w:hRule="exact" w:val="536"/>
        </w:trPr>
        <w:tc>
          <w:tcPr>
            <w:tcW w:w="2016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1C59BD68" w14:textId="77777777" w:rsidR="004E6650" w:rsidRDefault="004E6650" w:rsidP="00B040DA">
            <w:pPr>
              <w:pStyle w:val="a3"/>
              <w:spacing w:line="270" w:lineRule="exac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130"/>
                <w:fitText w:val="1580" w:id="-509332989"/>
              </w:rPr>
              <w:t>従業者</w:t>
            </w:r>
            <w:r w:rsidRPr="00550ADF">
              <w:rPr>
                <w:rFonts w:ascii="ＭＳ 明朝" w:hAnsi="ＭＳ 明朝" w:hint="eastAsia"/>
                <w:spacing w:val="0"/>
                <w:fitText w:val="1580" w:id="-509332989"/>
              </w:rPr>
              <w:t>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4031E" w14:textId="77777777" w:rsidR="004E6650" w:rsidRDefault="004E6650" w:rsidP="00B040DA">
            <w:pPr>
              <w:pStyle w:val="a3"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事</w:t>
            </w:r>
            <w:r>
              <w:rPr>
                <w:rFonts w:ascii="ＭＳ 明朝" w:hAnsi="ＭＳ 明朝" w:hint="eastAsia"/>
                <w:spacing w:val="6"/>
              </w:rPr>
              <w:t xml:space="preserve">  </w:t>
            </w:r>
            <w:r>
              <w:rPr>
                <w:rFonts w:ascii="ＭＳ 明朝" w:hAnsi="ＭＳ 明朝" w:hint="eastAsia"/>
              </w:rPr>
              <w:t>務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B8628D" w14:textId="77777777" w:rsidR="004E6650" w:rsidRDefault="004E6650" w:rsidP="00B040DA">
            <w:pPr>
              <w:pStyle w:val="a3"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人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A98E18" w14:textId="77777777" w:rsidR="004E6650" w:rsidRDefault="004E6650" w:rsidP="00B040DA">
            <w:pPr>
              <w:pStyle w:val="a3"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現</w:t>
            </w:r>
            <w:r>
              <w:rPr>
                <w:rFonts w:ascii="ＭＳ 明朝" w:hAnsi="ＭＳ 明朝" w:hint="eastAsia"/>
                <w:spacing w:val="6"/>
              </w:rPr>
              <w:t xml:space="preserve">  </w:t>
            </w:r>
            <w:r>
              <w:rPr>
                <w:rFonts w:ascii="ＭＳ 明朝" w:hAnsi="ＭＳ 明朝" w:hint="eastAsia"/>
              </w:rPr>
              <w:t>業</w:t>
            </w:r>
          </w:p>
        </w:tc>
        <w:tc>
          <w:tcPr>
            <w:tcW w:w="13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BD0483" w14:textId="77777777" w:rsidR="004E6650" w:rsidRDefault="004E6650" w:rsidP="00B040DA">
            <w:pPr>
              <w:pStyle w:val="a3"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人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62EE9C" w14:textId="77777777" w:rsidR="004E6650" w:rsidRDefault="004E6650" w:rsidP="00B040DA">
            <w:pPr>
              <w:pStyle w:val="a3"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4A68820E" w14:textId="77777777" w:rsidR="004E6650" w:rsidRDefault="004E6650" w:rsidP="00B040DA">
            <w:pPr>
              <w:pStyle w:val="a3"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人</w:t>
            </w:r>
          </w:p>
        </w:tc>
      </w:tr>
      <w:tr w:rsidR="004E6650" w14:paraId="76982159" w14:textId="77777777" w:rsidTr="00B040DA">
        <w:trPr>
          <w:trHeight w:hRule="exact" w:val="536"/>
        </w:trPr>
        <w:tc>
          <w:tcPr>
            <w:tcW w:w="2016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3A8C6685" w14:textId="77777777" w:rsidR="004E6650" w:rsidRDefault="004E6650" w:rsidP="00B040DA">
            <w:pPr>
              <w:pStyle w:val="a3"/>
              <w:spacing w:line="270" w:lineRule="exac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130"/>
                <w:fitText w:val="1580" w:id="-509332988"/>
              </w:rPr>
              <w:t>機械設</w:t>
            </w:r>
            <w:r w:rsidRPr="00550ADF">
              <w:rPr>
                <w:rFonts w:ascii="ＭＳ 明朝" w:hAnsi="ＭＳ 明朝" w:hint="eastAsia"/>
                <w:spacing w:val="0"/>
                <w:fitText w:val="1580" w:id="-509332988"/>
              </w:rPr>
              <w:t>備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45C872" w14:textId="77777777" w:rsidR="004E6650" w:rsidRDefault="004E6650" w:rsidP="00B040DA">
            <w:pPr>
              <w:pStyle w:val="a3"/>
              <w:spacing w:line="270" w:lineRule="exac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86"/>
                <w:fitText w:val="660" w:id="-509332987"/>
              </w:rPr>
              <w:t>ﾄﾗｯ</w:t>
            </w:r>
            <w:r w:rsidRPr="00550ADF">
              <w:rPr>
                <w:rFonts w:ascii="ＭＳ 明朝" w:hAnsi="ＭＳ 明朝" w:hint="eastAsia"/>
                <w:spacing w:val="2"/>
                <w:fitText w:val="660" w:id="-509332987"/>
              </w:rPr>
              <w:t>ｸ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B2785E0" w14:textId="77777777" w:rsidR="004E6650" w:rsidRDefault="004E6650" w:rsidP="00B040DA">
            <w:pPr>
              <w:pStyle w:val="a3"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台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647884B" w14:textId="77777777" w:rsidR="004E6650" w:rsidRDefault="004E6650" w:rsidP="00B040DA">
            <w:pPr>
              <w:pStyle w:val="a3"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集運材機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1445547" w14:textId="77777777" w:rsidR="004E6650" w:rsidRDefault="004E6650" w:rsidP="00B040DA">
            <w:pPr>
              <w:pStyle w:val="a3"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台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58848D4" w14:textId="77777777" w:rsidR="004E6650" w:rsidRDefault="004E6650" w:rsidP="00B040DA">
            <w:pPr>
              <w:pStyle w:val="a3"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ﾁｪｰﾝｿｰ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vAlign w:val="bottom"/>
          </w:tcPr>
          <w:p w14:paraId="485EC429" w14:textId="77777777" w:rsidR="004E6650" w:rsidRDefault="004E6650" w:rsidP="00B040DA">
            <w:pPr>
              <w:pStyle w:val="a3"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台</w:t>
            </w:r>
          </w:p>
        </w:tc>
      </w:tr>
      <w:tr w:rsidR="004E6650" w14:paraId="3F602636" w14:textId="77777777" w:rsidTr="00B040DA">
        <w:trPr>
          <w:cantSplit/>
          <w:trHeight w:hRule="exact" w:val="538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</w:tcPr>
          <w:p w14:paraId="454445F9" w14:textId="77777777" w:rsidR="004E6650" w:rsidRDefault="004E6650">
            <w:pPr>
              <w:pStyle w:val="a3"/>
              <w:spacing w:before="169" w:line="270" w:lineRule="exact"/>
              <w:rPr>
                <w:spacing w:val="0"/>
              </w:rPr>
            </w:pPr>
          </w:p>
          <w:p w14:paraId="673D37FF" w14:textId="77777777" w:rsidR="004E6650" w:rsidRDefault="004E6650">
            <w:pPr>
              <w:pStyle w:val="a3"/>
              <w:spacing w:line="270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取</w:t>
            </w:r>
          </w:p>
          <w:p w14:paraId="329A29F9" w14:textId="77777777" w:rsidR="004E6650" w:rsidRDefault="004E6650">
            <w:pPr>
              <w:pStyle w:val="a3"/>
              <w:spacing w:line="270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扱</w:t>
            </w:r>
          </w:p>
          <w:p w14:paraId="5F49045B" w14:textId="77777777" w:rsidR="004E6650" w:rsidRDefault="004E6650">
            <w:pPr>
              <w:pStyle w:val="a3"/>
              <w:spacing w:line="270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量</w:t>
            </w:r>
          </w:p>
          <w:p w14:paraId="0F38FB2B" w14:textId="77777777" w:rsidR="004E6650" w:rsidRDefault="004E6650">
            <w:pPr>
              <w:pStyle w:val="a3"/>
              <w:spacing w:line="270" w:lineRule="exact"/>
              <w:rPr>
                <w:spacing w:val="0"/>
              </w:rPr>
            </w:pPr>
          </w:p>
          <w:p w14:paraId="18084783" w14:textId="77777777" w:rsidR="004E6650" w:rsidRDefault="00A25639">
            <w:pPr>
              <w:pStyle w:val="a3"/>
              <w:spacing w:line="270" w:lineRule="exact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9F78241" wp14:editId="674CDC17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114300</wp:posOffset>
                      </wp:positionV>
                      <wp:extent cx="269875" cy="45085"/>
                      <wp:effectExtent l="0" t="0" r="0" b="0"/>
                      <wp:wrapNone/>
                      <wp:docPr id="4" name="Freeform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69875" cy="45085"/>
                              </a:xfrm>
                              <a:custGeom>
                                <a:avLst/>
                                <a:gdLst>
                                  <a:gd name="T0" fmla="*/ 0 w 240"/>
                                  <a:gd name="T1" fmla="*/ 120 h 120"/>
                                  <a:gd name="T2" fmla="*/ 120 w 240"/>
                                  <a:gd name="T3" fmla="*/ 0 h 120"/>
                                  <a:gd name="T4" fmla="*/ 240 w 240"/>
                                  <a:gd name="T5" fmla="*/ 120 h 1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" h="120">
                                    <a:moveTo>
                                      <a:pt x="0" y="120"/>
                                    </a:moveTo>
                                    <a:cubicBezTo>
                                      <a:pt x="40" y="60"/>
                                      <a:pt x="80" y="0"/>
                                      <a:pt x="120" y="0"/>
                                    </a:cubicBezTo>
                                    <a:cubicBezTo>
                                      <a:pt x="160" y="0"/>
                                      <a:pt x="220" y="100"/>
                                      <a:pt x="240" y="12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7AC83" id="Freeform 12" o:spid="_x0000_s1026" style="position:absolute;left:0;text-align:left;margin-left:1.2pt;margin-top:9pt;width:21.25pt;height:3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" path="m,120c40,60,80,,120,v40,,100,100,120,120e" filled="f">
                      <v:path arrowok="t" o:connecttype="custom" o:connectlocs="0,45085;134938,0;269875,45085" o:connectangles="0,0,0"/>
                    </v:shape>
                  </w:pict>
                </mc:Fallback>
              </mc:AlternateContent>
            </w:r>
          </w:p>
          <w:p w14:paraId="10AC2A7C" w14:textId="77777777" w:rsidR="004E6650" w:rsidRDefault="004E6650" w:rsidP="00B134C0">
            <w:pPr>
              <w:pStyle w:val="a3"/>
              <w:spacing w:beforeLines="50" w:before="120"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再新</w:t>
            </w:r>
          </w:p>
          <w:p w14:paraId="37E68BDF" w14:textId="77777777" w:rsidR="004E6650" w:rsidRDefault="004E6650" w:rsidP="00B134C0">
            <w:pPr>
              <w:pStyle w:val="a3"/>
              <w:spacing w:beforeLines="50" w:before="120"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登登</w:t>
            </w:r>
          </w:p>
          <w:p w14:paraId="2290C607" w14:textId="77777777" w:rsidR="004E6650" w:rsidRDefault="004E6650" w:rsidP="00B134C0">
            <w:pPr>
              <w:pStyle w:val="a3"/>
              <w:spacing w:beforeLines="50" w:before="120"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録録</w:t>
            </w:r>
          </w:p>
          <w:p w14:paraId="2709B01E" w14:textId="77777777" w:rsidR="004E6650" w:rsidRDefault="004E6650" w:rsidP="00B134C0">
            <w:pPr>
              <w:pStyle w:val="a3"/>
              <w:spacing w:beforeLines="50" w:before="120"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者者</w:t>
            </w:r>
          </w:p>
          <w:p w14:paraId="39B643DE" w14:textId="77777777" w:rsidR="004E6650" w:rsidRDefault="004E6650" w:rsidP="00B134C0">
            <w:pPr>
              <w:pStyle w:val="a3"/>
              <w:spacing w:beforeLines="50" w:before="120"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はは</w:t>
            </w:r>
          </w:p>
          <w:p w14:paraId="205674BE" w14:textId="77777777" w:rsidR="004E6650" w:rsidRDefault="004E6650" w:rsidP="00B134C0">
            <w:pPr>
              <w:pStyle w:val="a3"/>
              <w:spacing w:beforeLines="50" w:before="120"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前年</w:t>
            </w:r>
          </w:p>
          <w:p w14:paraId="2FC94F60" w14:textId="77777777" w:rsidR="004E6650" w:rsidRDefault="004E6650" w:rsidP="00B134C0">
            <w:pPr>
              <w:pStyle w:val="a3"/>
              <w:spacing w:beforeLines="50" w:before="120"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年間</w:t>
            </w:r>
          </w:p>
          <w:p w14:paraId="58F6F21C" w14:textId="77777777" w:rsidR="004E6650" w:rsidRDefault="004E6650" w:rsidP="00B134C0">
            <w:pPr>
              <w:pStyle w:val="a3"/>
              <w:spacing w:beforeLines="50" w:before="120"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度予</w:t>
            </w:r>
          </w:p>
          <w:p w14:paraId="14B30D04" w14:textId="77777777" w:rsidR="004E6650" w:rsidRDefault="004E6650" w:rsidP="00B134C0">
            <w:pPr>
              <w:pStyle w:val="a3"/>
              <w:spacing w:beforeLines="50" w:before="120"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実定</w:t>
            </w:r>
          </w:p>
          <w:p w14:paraId="34071B0F" w14:textId="77777777" w:rsidR="004E6650" w:rsidRDefault="00A25639" w:rsidP="00B134C0">
            <w:pPr>
              <w:pStyle w:val="a3"/>
              <w:spacing w:beforeLines="50" w:before="120" w:line="270" w:lineRule="exact"/>
              <w:jc w:val="center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AA44E74" wp14:editId="5C62616D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314325</wp:posOffset>
                      </wp:positionV>
                      <wp:extent cx="281940" cy="45085"/>
                      <wp:effectExtent l="0" t="0" r="0" b="0"/>
                      <wp:wrapNone/>
                      <wp:docPr id="3" name="Freeform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1940" cy="45085"/>
                              </a:xfrm>
                              <a:custGeom>
                                <a:avLst/>
                                <a:gdLst>
                                  <a:gd name="T0" fmla="*/ 0 w 240"/>
                                  <a:gd name="T1" fmla="*/ 0 h 120"/>
                                  <a:gd name="T2" fmla="*/ 120 w 240"/>
                                  <a:gd name="T3" fmla="*/ 120 h 120"/>
                                  <a:gd name="T4" fmla="*/ 240 w 240"/>
                                  <a:gd name="T5" fmla="*/ 0 h 1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" h="120">
                                    <a:moveTo>
                                      <a:pt x="0" y="0"/>
                                    </a:moveTo>
                                    <a:cubicBezTo>
                                      <a:pt x="40" y="60"/>
                                      <a:pt x="80" y="120"/>
                                      <a:pt x="120" y="120"/>
                                    </a:cubicBezTo>
                                    <a:cubicBezTo>
                                      <a:pt x="160" y="120"/>
                                      <a:pt x="220" y="20"/>
                                      <a:pt x="240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9C367D" id="Freeform 15" o:spid="_x0000_s1026" style="position:absolute;left:0;text-align:left;margin-left:1.45pt;margin-top:24.75pt;width:22.2pt;height:3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" path="m,c40,60,80,120,120,120,160,120,220,20,240,e" filled="f">
                      <v:path arrowok="t" o:connecttype="custom" o:connectlocs="0,0;140970,45085;281940,0" o:connectangles="0,0,0"/>
                    </v:shape>
                  </w:pict>
                </mc:Fallback>
              </mc:AlternateContent>
            </w:r>
            <w:r w:rsidR="004E6650">
              <w:rPr>
                <w:rFonts w:ascii="ＭＳ 明朝" w:hAnsi="ＭＳ 明朝" w:hint="eastAsia"/>
              </w:rPr>
              <w:t>績</w:t>
            </w:r>
            <w:r w:rsidR="002D4B70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A5E8AB" w14:textId="77777777" w:rsidR="004E6650" w:rsidRDefault="004E6650" w:rsidP="00B040DA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区　　分</w:t>
            </w:r>
          </w:p>
        </w:tc>
        <w:tc>
          <w:tcPr>
            <w:tcW w:w="3024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6ADB8FE8" w14:textId="77777777" w:rsidR="004E6650" w:rsidRDefault="004E6650" w:rsidP="00B040DA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83"/>
                <w:fitText w:val="2400" w:id="594772224"/>
              </w:rPr>
              <w:t>生産購入販売</w:t>
            </w:r>
            <w:r w:rsidRPr="00550ADF">
              <w:rPr>
                <w:rFonts w:ascii="ＭＳ 明朝" w:hAnsi="ＭＳ 明朝" w:hint="eastAsia"/>
                <w:spacing w:val="2"/>
                <w:fitText w:val="2400" w:id="594772224"/>
              </w:rPr>
              <w:t>量</w:t>
            </w:r>
          </w:p>
        </w:tc>
        <w:tc>
          <w:tcPr>
            <w:tcW w:w="4032" w:type="dxa"/>
            <w:gridSpan w:val="8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042CA26F" w14:textId="77777777" w:rsidR="004E6650" w:rsidRDefault="004E6650" w:rsidP="00B040DA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120"/>
                <w:fitText w:val="2400" w:id="594771970"/>
              </w:rPr>
              <w:t>販売先別比</w:t>
            </w:r>
            <w:r w:rsidRPr="00550ADF">
              <w:rPr>
                <w:rFonts w:ascii="ＭＳ 明朝" w:hAnsi="ＭＳ 明朝" w:hint="eastAsia"/>
                <w:spacing w:val="0"/>
                <w:fitText w:val="2400" w:id="594771970"/>
              </w:rPr>
              <w:t>率</w:t>
            </w:r>
          </w:p>
        </w:tc>
      </w:tr>
      <w:tr w:rsidR="004E6650" w14:paraId="7B84DC00" w14:textId="77777777" w:rsidTr="00B040DA">
        <w:trPr>
          <w:cantSplit/>
          <w:trHeight w:hRule="exact" w:val="540"/>
        </w:trPr>
        <w:tc>
          <w:tcPr>
            <w:tcW w:w="5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6A6ADB2" w14:textId="77777777" w:rsidR="004E6650" w:rsidRDefault="004E665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27BD4" w14:textId="77777777" w:rsidR="004E6650" w:rsidRDefault="004E6650" w:rsidP="00B040DA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3538A7" w14:textId="77777777" w:rsidR="004E6650" w:rsidRDefault="004E6650" w:rsidP="00B040DA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県</w:t>
            </w: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内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CB20D4" w14:textId="77777777" w:rsidR="004E6650" w:rsidRDefault="004E6650" w:rsidP="00B040DA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県</w:t>
            </w: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外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B74DC5" w14:textId="77777777" w:rsidR="004E6650" w:rsidRDefault="004E6650" w:rsidP="00B040DA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2F2F7F" w14:textId="77777777" w:rsidR="004E6650" w:rsidRDefault="004E6650" w:rsidP="00B040DA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区</w:t>
            </w:r>
            <w:r>
              <w:rPr>
                <w:rFonts w:ascii="ＭＳ 明朝" w:hAnsi="ＭＳ 明朝" w:hint="eastAsia"/>
                <w:spacing w:val="6"/>
              </w:rPr>
              <w:t xml:space="preserve">  </w:t>
            </w:r>
            <w:r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8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3DE610" w14:textId="77777777" w:rsidR="004E6650" w:rsidRDefault="004E6650" w:rsidP="00B040DA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素</w:t>
            </w: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材</w:t>
            </w:r>
          </w:p>
        </w:tc>
        <w:tc>
          <w:tcPr>
            <w:tcW w:w="8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AFE63B" w14:textId="77777777" w:rsidR="004E6650" w:rsidRDefault="004E6650" w:rsidP="00B040DA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製</w:t>
            </w: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材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B2026FF" w14:textId="77777777" w:rsidR="004E6650" w:rsidRDefault="004E6650" w:rsidP="00B040DA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合</w:t>
            </w:r>
            <w:r>
              <w:rPr>
                <w:rFonts w:ascii="ＭＳ 明朝" w:hAnsi="ＭＳ 明朝" w:hint="eastAsia"/>
                <w:spacing w:val="6"/>
              </w:rPr>
              <w:t xml:space="preserve">  </w:t>
            </w:r>
            <w:r>
              <w:rPr>
                <w:rFonts w:ascii="ＭＳ 明朝" w:hAnsi="ＭＳ 明朝" w:hint="eastAsia"/>
              </w:rPr>
              <w:t>板</w:t>
            </w:r>
          </w:p>
        </w:tc>
      </w:tr>
      <w:tr w:rsidR="004E6650" w14:paraId="0BC07436" w14:textId="77777777" w:rsidTr="00B040DA">
        <w:trPr>
          <w:cantSplit/>
          <w:trHeight w:hRule="exact" w:val="810"/>
        </w:trPr>
        <w:tc>
          <w:tcPr>
            <w:tcW w:w="5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2F8E443" w14:textId="77777777" w:rsidR="004E6650" w:rsidRDefault="004E6650" w:rsidP="00B040D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59A659" w14:textId="77777777" w:rsidR="004E6650" w:rsidRDefault="004E6650" w:rsidP="00B040DA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素材生産量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6D2A" w14:textId="77777777" w:rsidR="004E6650" w:rsidRDefault="004E6650" w:rsidP="00B040DA">
            <w:pPr>
              <w:pStyle w:val="a3"/>
              <w:wordWrap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ｍ</w:t>
            </w:r>
            <w:r>
              <w:rPr>
                <w:rFonts w:ascii="ＭＳ 明朝" w:hAnsi="ＭＳ 明朝" w:hint="eastAsia"/>
                <w:spacing w:val="6"/>
                <w:position w:val="10"/>
                <w:sz w:val="10"/>
                <w:szCs w:val="10"/>
              </w:rPr>
              <w:t>３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1BAD03" w14:textId="77777777" w:rsidR="004E6650" w:rsidRDefault="004E6650" w:rsidP="00B040DA">
            <w:pPr>
              <w:pStyle w:val="a3"/>
              <w:wordWrap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ｍ</w:t>
            </w:r>
            <w:r>
              <w:rPr>
                <w:rFonts w:ascii="ＭＳ 明朝" w:hAnsi="ＭＳ 明朝" w:hint="eastAsia"/>
                <w:spacing w:val="6"/>
                <w:position w:val="10"/>
                <w:sz w:val="10"/>
                <w:szCs w:val="10"/>
              </w:rPr>
              <w:t>３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C9343E" w14:textId="77777777" w:rsidR="004E6650" w:rsidRDefault="004E6650" w:rsidP="00B040DA">
            <w:pPr>
              <w:pStyle w:val="a3"/>
              <w:wordWrap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ｍ</w:t>
            </w:r>
            <w:r>
              <w:rPr>
                <w:rFonts w:ascii="ＭＳ 明朝" w:hAnsi="ＭＳ 明朝" w:hint="eastAsia"/>
                <w:spacing w:val="6"/>
                <w:position w:val="10"/>
                <w:sz w:val="10"/>
                <w:szCs w:val="10"/>
              </w:rPr>
              <w:t>３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E5F495" w14:textId="77777777" w:rsidR="004E6650" w:rsidRDefault="004E6650" w:rsidP="00B040DA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33"/>
                <w:fitText w:val="1000" w:id="-509332984"/>
              </w:rPr>
              <w:t>自家消</w:t>
            </w:r>
            <w:r w:rsidRPr="00550ADF">
              <w:rPr>
                <w:rFonts w:ascii="ＭＳ 明朝" w:hAnsi="ＭＳ 明朝" w:hint="eastAsia"/>
                <w:spacing w:val="1"/>
                <w:fitText w:val="1000" w:id="-509332984"/>
              </w:rPr>
              <w:t>費</w:t>
            </w:r>
          </w:p>
        </w:tc>
        <w:tc>
          <w:tcPr>
            <w:tcW w:w="8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E4CB99" w14:textId="77777777" w:rsidR="004E6650" w:rsidRDefault="004E6650" w:rsidP="00B040DA">
            <w:pPr>
              <w:pStyle w:val="a3"/>
              <w:wordWrap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％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6393C3" w14:textId="77777777" w:rsidR="004E6650" w:rsidRDefault="004E6650" w:rsidP="00B040DA">
            <w:pPr>
              <w:pStyle w:val="a3"/>
              <w:wordWrap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％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92857E3" w14:textId="77777777" w:rsidR="004E6650" w:rsidRDefault="004E6650" w:rsidP="00B040DA">
            <w:pPr>
              <w:pStyle w:val="a3"/>
              <w:wordWrap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％</w:t>
            </w:r>
          </w:p>
        </w:tc>
      </w:tr>
      <w:tr w:rsidR="004E6650" w14:paraId="0B761E56" w14:textId="77777777" w:rsidTr="00307D9F">
        <w:trPr>
          <w:cantSplit/>
          <w:trHeight w:hRule="exact" w:val="695"/>
        </w:trPr>
        <w:tc>
          <w:tcPr>
            <w:tcW w:w="5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136FFCD" w14:textId="77777777" w:rsidR="004E6650" w:rsidRDefault="004E6650" w:rsidP="00B040D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00408D" w14:textId="77777777" w:rsidR="004E6650" w:rsidRDefault="004E6650" w:rsidP="00B040DA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素材購入量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93C69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4F6429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C22E79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7D8690" w14:textId="77777777" w:rsidR="004E6650" w:rsidRDefault="004E6650" w:rsidP="00B040DA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市</w:t>
            </w:r>
            <w:r>
              <w:rPr>
                <w:rFonts w:ascii="ＭＳ 明朝" w:hAnsi="ＭＳ 明朝" w:hint="eastAsia"/>
                <w:spacing w:val="6"/>
              </w:rPr>
              <w:t xml:space="preserve">     </w:t>
            </w:r>
            <w:r>
              <w:rPr>
                <w:rFonts w:ascii="ＭＳ 明朝" w:hAnsi="ＭＳ 明朝" w:hint="eastAsia"/>
              </w:rPr>
              <w:t>場</w:t>
            </w:r>
          </w:p>
        </w:tc>
        <w:tc>
          <w:tcPr>
            <w:tcW w:w="8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A01B66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481723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6AC4F97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</w:tr>
      <w:tr w:rsidR="004E6650" w14:paraId="3FAEA6F5" w14:textId="77777777" w:rsidTr="00307D9F">
        <w:trPr>
          <w:cantSplit/>
          <w:trHeight w:hRule="exact" w:val="690"/>
        </w:trPr>
        <w:tc>
          <w:tcPr>
            <w:tcW w:w="5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D7691D9" w14:textId="77777777" w:rsidR="004E6650" w:rsidRDefault="004E6650" w:rsidP="00B040D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C60C0B" w14:textId="77777777" w:rsidR="004E6650" w:rsidRDefault="004E6650" w:rsidP="00B040DA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外材購入量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8F683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A5C45F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6B66FA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5A3F0A" w14:textId="77777777" w:rsidR="004E6650" w:rsidRDefault="004E6650" w:rsidP="00B040DA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土木建築業</w:t>
            </w:r>
          </w:p>
        </w:tc>
        <w:tc>
          <w:tcPr>
            <w:tcW w:w="8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3141A5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B016B5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C63E757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</w:tr>
      <w:tr w:rsidR="004E6650" w14:paraId="4EE65381" w14:textId="77777777" w:rsidTr="00307D9F">
        <w:trPr>
          <w:cantSplit/>
          <w:trHeight w:hRule="exact" w:val="714"/>
        </w:trPr>
        <w:tc>
          <w:tcPr>
            <w:tcW w:w="5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A47E13E" w14:textId="77777777" w:rsidR="004E6650" w:rsidRDefault="004E6650" w:rsidP="00B040D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98D201" w14:textId="77777777" w:rsidR="004E6650" w:rsidRDefault="004E6650" w:rsidP="00B040DA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製材購入量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D38F8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3F5C50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C510D9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243FFB" w14:textId="77777777" w:rsidR="004E6650" w:rsidRDefault="004E6650" w:rsidP="00B040DA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33"/>
                <w:fitText w:val="1000" w:id="-509332983"/>
              </w:rPr>
              <w:t>販売業</w:t>
            </w:r>
            <w:r w:rsidRPr="00550ADF">
              <w:rPr>
                <w:rFonts w:ascii="ＭＳ 明朝" w:hAnsi="ＭＳ 明朝" w:hint="eastAsia"/>
                <w:spacing w:val="1"/>
                <w:fitText w:val="1000" w:id="-509332983"/>
              </w:rPr>
              <w:t>者</w:t>
            </w:r>
          </w:p>
        </w:tc>
        <w:tc>
          <w:tcPr>
            <w:tcW w:w="8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B7506E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957A67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285B7BB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</w:tr>
      <w:tr w:rsidR="004E6650" w14:paraId="6AE7ECB3" w14:textId="77777777" w:rsidTr="00307D9F">
        <w:trPr>
          <w:cantSplit/>
          <w:trHeight w:hRule="exact" w:val="711"/>
        </w:trPr>
        <w:tc>
          <w:tcPr>
            <w:tcW w:w="5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51E5C25" w14:textId="77777777" w:rsidR="004E6650" w:rsidRDefault="004E6650" w:rsidP="00B040D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C1E0F1" w14:textId="77777777" w:rsidR="004E6650" w:rsidRDefault="004E6650" w:rsidP="00B040DA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素材販売量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F4DCD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B8798F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1C0C63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13F69A" w14:textId="77777777" w:rsidR="004E6650" w:rsidRDefault="004E6650" w:rsidP="00B040DA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33"/>
                <w:fitText w:val="1000" w:id="-509332982"/>
              </w:rPr>
              <w:t>製材業</w:t>
            </w:r>
            <w:r w:rsidRPr="00550ADF">
              <w:rPr>
                <w:rFonts w:ascii="ＭＳ 明朝" w:hAnsi="ＭＳ 明朝" w:hint="eastAsia"/>
                <w:spacing w:val="1"/>
                <w:fitText w:val="1000" w:id="-509332982"/>
              </w:rPr>
              <w:t>者</w:t>
            </w:r>
          </w:p>
        </w:tc>
        <w:tc>
          <w:tcPr>
            <w:tcW w:w="8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E84B1D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9650DB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3A8B9AD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</w:tr>
      <w:tr w:rsidR="004E6650" w14:paraId="3FD364BE" w14:textId="77777777" w:rsidTr="00307D9F">
        <w:trPr>
          <w:cantSplit/>
          <w:trHeight w:hRule="exact" w:val="707"/>
        </w:trPr>
        <w:tc>
          <w:tcPr>
            <w:tcW w:w="5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707A79" w14:textId="77777777" w:rsidR="004E6650" w:rsidRDefault="004E6650" w:rsidP="00B040D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176015" w14:textId="77777777" w:rsidR="004E6650" w:rsidRDefault="004E6650" w:rsidP="00B040DA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製材販売量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DBD3A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E12B5E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49920F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00752C49" w14:textId="77777777" w:rsidR="004E6650" w:rsidRDefault="004E6650" w:rsidP="00B040DA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100"/>
                <w:fitText w:val="1000" w:id="-509332981"/>
              </w:rPr>
              <w:t>その</w:t>
            </w:r>
            <w:r w:rsidRPr="00550ADF">
              <w:rPr>
                <w:rFonts w:ascii="ＭＳ 明朝" w:hAnsi="ＭＳ 明朝" w:hint="eastAsia"/>
                <w:spacing w:val="0"/>
                <w:fitText w:val="1000" w:id="-509332981"/>
              </w:rPr>
              <w:t>他</w:t>
            </w:r>
          </w:p>
        </w:tc>
        <w:tc>
          <w:tcPr>
            <w:tcW w:w="896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2A30901D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241566BB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412C9C5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</w:tr>
      <w:tr w:rsidR="004E6650" w14:paraId="70C615E7" w14:textId="77777777" w:rsidTr="00307D9F">
        <w:trPr>
          <w:cantSplit/>
          <w:trHeight w:hRule="exact" w:val="722"/>
        </w:trPr>
        <w:tc>
          <w:tcPr>
            <w:tcW w:w="56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BCCAAD6" w14:textId="77777777" w:rsidR="004E6650" w:rsidRDefault="004E6650" w:rsidP="00B040D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C2971A" w14:textId="77777777" w:rsidR="004E6650" w:rsidRDefault="004E6650" w:rsidP="00B040DA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合板購入量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A598" w14:textId="77777777" w:rsidR="004E6650" w:rsidRDefault="004E6650" w:rsidP="00B040DA">
            <w:pPr>
              <w:pStyle w:val="a3"/>
              <w:wordWrap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枚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7CC0AA" w14:textId="77777777" w:rsidR="004E6650" w:rsidRDefault="004E6650" w:rsidP="00B040DA">
            <w:pPr>
              <w:pStyle w:val="a3"/>
              <w:wordWrap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枚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AF80AC2" w14:textId="77777777" w:rsidR="004E6650" w:rsidRDefault="004E6650" w:rsidP="00B040DA">
            <w:pPr>
              <w:pStyle w:val="a3"/>
              <w:wordWrap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枚</w:t>
            </w:r>
          </w:p>
        </w:tc>
        <w:tc>
          <w:tcPr>
            <w:tcW w:w="4032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8C17584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</w:tr>
      <w:tr w:rsidR="004E6650" w14:paraId="539F2BAB" w14:textId="77777777" w:rsidTr="00307D9F">
        <w:trPr>
          <w:cantSplit/>
          <w:trHeight w:hRule="exact" w:val="681"/>
        </w:trPr>
        <w:tc>
          <w:tcPr>
            <w:tcW w:w="5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A432DA9" w14:textId="77777777" w:rsidR="004E6650" w:rsidRDefault="004E6650" w:rsidP="00B040D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14:paraId="7E3B9836" w14:textId="77777777" w:rsidR="004E6650" w:rsidRDefault="004E6650" w:rsidP="00B040DA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合板販売量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4B5E81" w14:textId="77777777" w:rsidR="004E6650" w:rsidRDefault="004E6650" w:rsidP="00B040DA">
            <w:pPr>
              <w:pStyle w:val="a3"/>
              <w:wordWrap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枚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197563B1" w14:textId="77777777" w:rsidR="004E6650" w:rsidRDefault="004E6650" w:rsidP="00B040DA">
            <w:pPr>
              <w:pStyle w:val="a3"/>
              <w:wordWrap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枚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77E3532" w14:textId="77777777" w:rsidR="004E6650" w:rsidRDefault="004E6650" w:rsidP="00B040DA">
            <w:pPr>
              <w:pStyle w:val="a3"/>
              <w:wordWrap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枚</w:t>
            </w:r>
          </w:p>
        </w:tc>
        <w:tc>
          <w:tcPr>
            <w:tcW w:w="403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14:paraId="4FCBAC55" w14:textId="77777777" w:rsidR="004E6650" w:rsidRDefault="004E6650" w:rsidP="00B040DA">
            <w:pPr>
              <w:pStyle w:val="a3"/>
              <w:wordWrap/>
              <w:spacing w:line="270" w:lineRule="exact"/>
              <w:rPr>
                <w:spacing w:val="0"/>
              </w:rPr>
            </w:pPr>
          </w:p>
        </w:tc>
      </w:tr>
    </w:tbl>
    <w:p w14:paraId="1C5B2374" w14:textId="77777777" w:rsidR="004E6650" w:rsidRDefault="004E6650" w:rsidP="00B040DA">
      <w:pPr>
        <w:pStyle w:val="a3"/>
        <w:wordWrap/>
        <w:spacing w:line="169" w:lineRule="exact"/>
        <w:rPr>
          <w:spacing w:val="0"/>
        </w:rPr>
      </w:pPr>
    </w:p>
    <w:p w14:paraId="073FE9C3" w14:textId="2CDD8999" w:rsidR="004E6650" w:rsidRDefault="00511703" w:rsidP="00511703">
      <w:pPr>
        <w:pStyle w:val="a3"/>
        <w:spacing w:line="270" w:lineRule="exact"/>
        <w:rPr>
          <w:spacing w:val="0"/>
        </w:rPr>
      </w:pPr>
      <w:r>
        <w:rPr>
          <w:spacing w:val="0"/>
        </w:rPr>
        <w:t xml:space="preserve"> </w:t>
      </w:r>
    </w:p>
    <w:sectPr w:rsidR="004E6650" w:rsidSect="004E6650">
      <w:pgSz w:w="11906" w:h="16838"/>
      <w:pgMar w:top="851" w:right="1304" w:bottom="850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E7A10" w14:textId="77777777" w:rsidR="004310B5" w:rsidRDefault="004310B5" w:rsidP="00630090">
      <w:r>
        <w:separator/>
      </w:r>
    </w:p>
  </w:endnote>
  <w:endnote w:type="continuationSeparator" w:id="0">
    <w:p w14:paraId="79BEDF67" w14:textId="77777777" w:rsidR="004310B5" w:rsidRDefault="004310B5" w:rsidP="00630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21300" w14:textId="77777777" w:rsidR="004310B5" w:rsidRDefault="004310B5" w:rsidP="00630090">
      <w:r>
        <w:separator/>
      </w:r>
    </w:p>
  </w:footnote>
  <w:footnote w:type="continuationSeparator" w:id="0">
    <w:p w14:paraId="09E4E5E7" w14:textId="77777777" w:rsidR="004310B5" w:rsidRDefault="004310B5" w:rsidP="006300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6650"/>
    <w:rsid w:val="00256476"/>
    <w:rsid w:val="00286909"/>
    <w:rsid w:val="002D4B70"/>
    <w:rsid w:val="00307D9F"/>
    <w:rsid w:val="003270F8"/>
    <w:rsid w:val="003435F9"/>
    <w:rsid w:val="003679A6"/>
    <w:rsid w:val="00394C3A"/>
    <w:rsid w:val="004310B5"/>
    <w:rsid w:val="00444611"/>
    <w:rsid w:val="004E6650"/>
    <w:rsid w:val="00511703"/>
    <w:rsid w:val="00550ADF"/>
    <w:rsid w:val="005D2D09"/>
    <w:rsid w:val="005E437F"/>
    <w:rsid w:val="00630090"/>
    <w:rsid w:val="00747E29"/>
    <w:rsid w:val="00813D22"/>
    <w:rsid w:val="008328C0"/>
    <w:rsid w:val="00863F2F"/>
    <w:rsid w:val="008E13EB"/>
    <w:rsid w:val="00946527"/>
    <w:rsid w:val="009B323D"/>
    <w:rsid w:val="00A25639"/>
    <w:rsid w:val="00AA1D53"/>
    <w:rsid w:val="00AA3557"/>
    <w:rsid w:val="00B040DA"/>
    <w:rsid w:val="00B134C0"/>
    <w:rsid w:val="00B427B6"/>
    <w:rsid w:val="00B52DF5"/>
    <w:rsid w:val="00C358D5"/>
    <w:rsid w:val="00C37B85"/>
    <w:rsid w:val="00C557E6"/>
    <w:rsid w:val="00D8348C"/>
    <w:rsid w:val="00DE75C9"/>
    <w:rsid w:val="00F82260"/>
    <w:rsid w:val="00FA2878"/>
    <w:rsid w:val="00FC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E39179F"/>
  <w15:docId w15:val="{74B4375D-3374-4089-B9D0-CE445D3A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06" w:lineRule="exact"/>
      <w:jc w:val="both"/>
    </w:pPr>
    <w:rPr>
      <w:rFonts w:cs="ＭＳ 明朝"/>
      <w:spacing w:val="12"/>
    </w:rPr>
  </w:style>
  <w:style w:type="paragraph" w:styleId="a4">
    <w:name w:val="header"/>
    <w:basedOn w:val="a"/>
    <w:link w:val="a5"/>
    <w:rsid w:val="006300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30090"/>
    <w:rPr>
      <w:kern w:val="2"/>
      <w:sz w:val="21"/>
      <w:szCs w:val="24"/>
    </w:rPr>
  </w:style>
  <w:style w:type="paragraph" w:styleId="a6">
    <w:name w:val="footer"/>
    <w:basedOn w:val="a"/>
    <w:link w:val="a7"/>
    <w:rsid w:val="006300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30090"/>
    <w:rPr>
      <w:kern w:val="2"/>
      <w:sz w:val="21"/>
      <w:szCs w:val="24"/>
    </w:rPr>
  </w:style>
  <w:style w:type="paragraph" w:styleId="a8">
    <w:name w:val="Balloon Text"/>
    <w:basedOn w:val="a"/>
    <w:link w:val="a9"/>
    <w:rsid w:val="0063009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63009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199;&#33031;\R2\02%20&#26408;&#26448;&#26989;&#35069;&#26448;&#26989;&#30331;&#37682;\&#12507;&#12540;&#12512;&#12506;&#12540;&#12472;&#30003;&#35531;&#26360;&#12398;&#22793;&#26356;&#65288;&#25163;&#25968;&#26009;&#21488;&#32025;&#65289;&#12304;&#36028;&#38468;&#8594;&#36028;&#20184;&#12395;&#35330;&#27491;&#12305;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9E02C-796B-465B-B718-45198A44A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38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木材業者製材業者登録</vt:lpstr>
      <vt:lpstr>木材業者製材業者登録</vt:lpstr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木材業者製材業者登録</dc:title>
  <dc:creator>w</dc:creator>
  <cp:lastModifiedBy>森　貴史</cp:lastModifiedBy>
  <cp:revision>7</cp:revision>
  <cp:lastPrinted>2026-03-18T05:04:00Z</cp:lastPrinted>
  <dcterms:created xsi:type="dcterms:W3CDTF">2019-10-04T01:00:00Z</dcterms:created>
  <dcterms:modified xsi:type="dcterms:W3CDTF">2026-03-25T06:27:00Z</dcterms:modified>
</cp:coreProperties>
</file>